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B3213A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B3213A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B3213A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0B3213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77777777" w:rsidR="00DC69AE" w:rsidRPr="005354BD" w:rsidRDefault="00DC69AE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DC69AE" w:rsidRPr="005354BD" w14:paraId="178BB770" w14:textId="77777777" w:rsidTr="00B3213A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3C486FB8" w14:textId="1BBCC5B0" w:rsidR="00DC69AE" w:rsidRPr="005354BD" w:rsidRDefault="00DC69AE" w:rsidP="00B3213A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B3213A">
                    <w:rPr>
                      <w:rFonts w:asciiTheme="minorHAnsi" w:hAnsiTheme="minorHAnsi" w:cstheme="minorHAnsi"/>
                      <w:bCs/>
                    </w:rPr>
                    <w:t>0</w:t>
                  </w:r>
                </w:p>
              </w:tc>
            </w:tr>
            <w:tr w:rsidR="00DC69AE" w:rsidRPr="005354BD" w14:paraId="55B84AD0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15C23001" w14:textId="77777777" w:rsidR="00DC69AE" w:rsidRPr="005354BD" w:rsidRDefault="00DC69AE" w:rsidP="00B3213A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00CCEBCB" w:rsidR="00DC69AE" w:rsidRPr="005354BD" w:rsidRDefault="00292AA2" w:rsidP="00B3213A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0B3213A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B3213A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3791B040" w14:textId="39FCEC51" w:rsidR="00DC69AE" w:rsidRPr="005354BD" w:rsidRDefault="007D709A" w:rsidP="007D709A">
                  <w:pPr>
                    <w:ind w:left="708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 xml:space="preserve">de gewone werkingsmiddelen van het Cultuurplatform </w:t>
                  </w:r>
                  <w:proofErr w:type="spellStart"/>
                  <w:r>
                    <w:rPr>
                      <w:rFonts w:asciiTheme="minorHAnsi" w:hAnsiTheme="minorHAnsi" w:cstheme="minorHAnsi"/>
                      <w:bCs/>
                    </w:rPr>
                    <w:t>Zwijnaarde</w:t>
                  </w:r>
                  <w:proofErr w:type="spellEnd"/>
                  <w:r>
                    <w:rPr>
                      <w:rFonts w:asciiTheme="minorHAnsi" w:hAnsiTheme="minorHAnsi" w:cstheme="minorHAnsi"/>
                      <w:bCs/>
                    </w:rPr>
                    <w:t xml:space="preserve"> kunnen worden gebruikt voor eventuele kleine onkosten buiten budget</w:t>
                  </w:r>
                </w:p>
              </w:tc>
            </w:tr>
            <w:tr w:rsidR="00DC69AE" w:rsidRPr="005354BD" w14:paraId="33986CD6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46B54803" w14:textId="77777777" w:rsidR="00DC69AE" w:rsidRPr="005354BD" w:rsidRDefault="00DC69AE" w:rsidP="00B3213A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3D8E7408" w:rsidR="00DC69AE" w:rsidRPr="005354BD" w:rsidRDefault="005354BD" w:rsidP="00B3213A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</w:p>
        </w:tc>
      </w:tr>
      <w:tr w:rsidR="00DC69AE" w:rsidRPr="005354BD" w14:paraId="5366C3B9" w14:textId="77777777" w:rsidTr="00B3213A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12E91303" w14:textId="3F116C8C" w:rsidR="00DC69AE" w:rsidRPr="005354BD" w:rsidRDefault="00DC69AE" w:rsidP="00B3213A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B3213A">
                    <w:rPr>
                      <w:rFonts w:asciiTheme="minorHAnsi" w:hAnsiTheme="minorHAnsi" w:cstheme="minorHAnsi"/>
                      <w:bCs/>
                    </w:rPr>
                    <w:t>5000 (drukwerk, informatie, enz.)</w:t>
                  </w:r>
                </w:p>
              </w:tc>
            </w:tr>
            <w:tr w:rsidR="00DC69AE" w:rsidRPr="005354BD" w14:paraId="761139B2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7D886ED7" w14:textId="77777777" w:rsidR="00DC69AE" w:rsidRPr="005354BD" w:rsidRDefault="00DC69AE" w:rsidP="00B3213A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44AA0B60" w:rsidR="00DC69AE" w:rsidRPr="005354BD" w:rsidRDefault="00681964" w:rsidP="00B3213A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5000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0B3213A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77777777" w:rsidR="00DC69AE" w:rsidRPr="005354BD" w:rsidRDefault="00DC69AE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1EBC1A68" w14:textId="4160C938" w:rsidR="00B3213A" w:rsidRDefault="00DC69AE" w:rsidP="00B3213A">
                  <w:pPr>
                    <w:rPr>
                      <w:rFonts w:asciiTheme="minorHAnsi" w:hAnsiTheme="minorHAnsi" w:cstheme="minorHAnsi"/>
                      <w:bCs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B3213A">
                    <w:rPr>
                      <w:rFonts w:asciiTheme="minorHAnsi" w:hAnsiTheme="minorHAnsi" w:cstheme="minorHAnsi"/>
                      <w:bCs/>
                    </w:rPr>
                    <w:t>15000 (voor aanmaak</w:t>
                  </w:r>
                  <w:r w:rsidR="00681964">
                    <w:rPr>
                      <w:rFonts w:asciiTheme="minorHAnsi" w:hAnsiTheme="minorHAnsi" w:cstheme="minorHAnsi"/>
                      <w:bCs/>
                    </w:rPr>
                    <w:t>, belettering</w:t>
                  </w:r>
                  <w:r w:rsidR="00B3213A">
                    <w:rPr>
                      <w:rFonts w:asciiTheme="minorHAnsi" w:hAnsiTheme="minorHAnsi" w:cstheme="minorHAnsi"/>
                      <w:bCs/>
                    </w:rPr>
                    <w:t xml:space="preserve"> en plaatsing poëzieborden)</w:t>
                  </w:r>
                </w:p>
                <w:p w14:paraId="292352DB" w14:textId="5B116059" w:rsidR="00B3213A" w:rsidRDefault="00B3213A" w:rsidP="00B3213A">
                  <w:pPr>
                    <w:rPr>
                      <w:rFonts w:asciiTheme="minorHAnsi" w:hAnsiTheme="minorHAnsi" w:cstheme="minorHAnsi"/>
                      <w:bCs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15000 (voor </w:t>
                  </w:r>
                  <w:r w:rsidR="00681964">
                    <w:rPr>
                      <w:rFonts w:asciiTheme="minorHAnsi" w:hAnsiTheme="minorHAnsi" w:cstheme="minorHAnsi"/>
                      <w:bCs/>
                    </w:rPr>
                    <w:t xml:space="preserve">realisatie </w:t>
                  </w:r>
                  <w:proofErr w:type="spellStart"/>
                  <w:r>
                    <w:rPr>
                      <w:rFonts w:asciiTheme="minorHAnsi" w:hAnsiTheme="minorHAnsi" w:cstheme="minorHAnsi"/>
                      <w:bCs/>
                    </w:rPr>
                    <w:t>street</w:t>
                  </w:r>
                  <w:proofErr w:type="spellEnd"/>
                  <w:r>
                    <w:rPr>
                      <w:rFonts w:asciiTheme="minorHAnsi" w:hAnsiTheme="minorHAnsi" w:cstheme="minorHAnsi"/>
                      <w:bCs/>
                    </w:rPr>
                    <w:t xml:space="preserve"> art)</w:t>
                  </w:r>
                </w:p>
                <w:p w14:paraId="0F84EFB7" w14:textId="4129AFDA" w:rsidR="00DC69AE" w:rsidRPr="005354BD" w:rsidRDefault="00B3213A" w:rsidP="00B3213A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>
                    <w:rPr>
                      <w:rFonts w:asciiTheme="minorHAnsi" w:hAnsiTheme="minorHAnsi" w:cstheme="minorHAnsi"/>
                      <w:bCs/>
                    </w:rPr>
                    <w:t xml:space="preserve">  5000 (voor professionele uitwerking audio-route en website)</w:t>
                  </w:r>
                </w:p>
              </w:tc>
            </w:tr>
            <w:tr w:rsidR="00DC69AE" w:rsidRPr="005354BD" w14:paraId="0593D450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15AF6A75" w14:textId="77777777" w:rsidR="00DC69AE" w:rsidRPr="005354BD" w:rsidRDefault="00DC69AE" w:rsidP="00B3213A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344B152" w14:textId="77777777" w:rsidR="00DC69AE" w:rsidRPr="005354BD" w:rsidRDefault="00DC69AE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4A8341EF" w:rsidR="00DC69AE" w:rsidRPr="005354BD" w:rsidRDefault="00681964" w:rsidP="00B3213A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35000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4D7DDD0D" w14:textId="77777777" w:rsidTr="00B3213A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77777777" w:rsidR="00DC69AE" w:rsidRPr="005354BD" w:rsidRDefault="00DC69AE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3F2B33C9" w14:textId="795A2107" w:rsidR="00DC69AE" w:rsidRPr="005354BD" w:rsidRDefault="00DC69AE" w:rsidP="00B3213A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B3213A">
                    <w:rPr>
                      <w:rFonts w:asciiTheme="minorHAnsi" w:hAnsiTheme="minorHAnsi" w:cstheme="minorHAnsi"/>
                      <w:bCs/>
                    </w:rPr>
                    <w:t>0</w:t>
                  </w:r>
                </w:p>
              </w:tc>
            </w:tr>
            <w:tr w:rsidR="00DC69AE" w:rsidRPr="005354BD" w14:paraId="66F425FB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65A78708" w14:textId="77777777" w:rsidR="00DC69AE" w:rsidRPr="005354BD" w:rsidRDefault="00DC69AE" w:rsidP="00B3213A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2BC6CC11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B3213A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7F2B4F72" w:rsidR="00DC69AE" w:rsidRPr="005354BD" w:rsidRDefault="005354BD" w:rsidP="00B3213A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0B3213A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18F06949" w14:textId="7E3E8177" w:rsidR="0026703C" w:rsidRPr="005354BD" w:rsidRDefault="00B3213A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>
                    <w:rPr>
                      <w:rFonts w:asciiTheme="minorHAnsi" w:hAnsiTheme="minorHAnsi" w:cstheme="minorHAnsi"/>
                    </w:rPr>
                    <w:t>0</w:t>
                  </w:r>
                  <w:r w:rsidR="007D709A">
                    <w:rPr>
                      <w:rFonts w:asciiTheme="minorHAnsi" w:hAnsiTheme="minorHAnsi" w:cstheme="minorHAnsi"/>
                    </w:rPr>
                    <w:t xml:space="preserve"> (cf. kostenpost 02)</w:t>
                  </w:r>
                </w:p>
              </w:tc>
            </w:tr>
            <w:tr w:rsidR="0026703C" w:rsidRPr="005354BD" w14:paraId="4CE1F9A4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69C32443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0B3213A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4CF8A949" w14:textId="3EF9ABC4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7D709A">
                    <w:rPr>
                      <w:rFonts w:asciiTheme="minorHAnsi" w:hAnsiTheme="minorHAnsi" w:cstheme="minorHAnsi"/>
                      <w:bCs/>
                    </w:rPr>
                    <w:t>0</w:t>
                  </w:r>
                </w:p>
              </w:tc>
            </w:tr>
            <w:tr w:rsidR="0026703C" w:rsidRPr="005354BD" w14:paraId="316B49E5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1768FAD4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70DFC0AD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00B3213A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0AD6E6DD" w:rsidR="0026703C" w:rsidRPr="005354BD" w:rsidRDefault="005354BD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lastRenderedPageBreak/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78EDC5B7" w14:textId="77777777" w:rsidTr="00B3213A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15F98880" w:rsidR="0026703C" w:rsidRPr="005354BD" w:rsidRDefault="0026703C" w:rsidP="007D709A">
            <w:pPr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20F66181" w:rsidR="0026703C" w:rsidRPr="005354BD" w:rsidRDefault="007D709A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40.000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418E3320" w14:textId="77777777" w:rsidTr="00B3213A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B3213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77777777" w:rsidR="00025436" w:rsidRPr="005354BD" w:rsidRDefault="00025436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</w:p>
        </w:tc>
      </w:tr>
      <w:tr w:rsidR="00025436" w:rsidRPr="005354BD" w14:paraId="55A88C81" w14:textId="77777777" w:rsidTr="00B3213A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77777777" w:rsidR="00025436" w:rsidRPr="005354BD" w:rsidRDefault="00025436" w:rsidP="00B3213A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 xml:space="preserve">Vermeld </w:t>
            </w:r>
            <w:r w:rsidR="0026703C" w:rsidRPr="005354BD">
              <w:rPr>
                <w:rFonts w:asciiTheme="minorHAnsi" w:hAnsiTheme="minorHAnsi" w:cstheme="minorHAnsi"/>
              </w:rPr>
              <w:t>de subsidievraag aan Wijkbudget Gent en eventuele aanvragen via andere</w:t>
            </w:r>
            <w:r w:rsidRPr="005354BD">
              <w:rPr>
                <w:rFonts w:asciiTheme="minorHAnsi" w:hAnsiTheme="minorHAnsi" w:cstheme="minorHAnsi"/>
              </w:rPr>
              <w:t xml:space="preserve"> subsidiërende overhe</w:t>
            </w:r>
            <w:r w:rsidR="0026703C" w:rsidRPr="005354BD">
              <w:rPr>
                <w:rFonts w:asciiTheme="minorHAnsi" w:hAnsiTheme="minorHAnsi" w:cstheme="minorHAnsi"/>
              </w:rPr>
              <w:t>den</w:t>
            </w:r>
            <w:r w:rsidRPr="005354BD">
              <w:rPr>
                <w:rFonts w:asciiTheme="minorHAnsi" w:hAnsiTheme="minorHAnsi" w:cstheme="minorHAnsi"/>
              </w:rPr>
              <w:t>, bv: Vlaamse overheid, provincie, …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44FF9325" w:rsidR="00025436" w:rsidRPr="005354BD" w:rsidRDefault="00025436" w:rsidP="00B3213A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B3213A">
                    <w:rPr>
                      <w:rFonts w:asciiTheme="minorHAnsi" w:hAnsiTheme="minorHAnsi" w:cstheme="minorHAnsi"/>
                      <w:bCs/>
                    </w:rPr>
                    <w:t>40.000</w:t>
                  </w:r>
                </w:p>
              </w:tc>
            </w:tr>
            <w:tr w:rsidR="00025436" w:rsidRPr="005354BD" w14:paraId="602D1ABA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B3213A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B3213A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270764E3" w:rsidR="00025436" w:rsidRPr="005354BD" w:rsidRDefault="007D709A" w:rsidP="00B3213A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40.000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B3213A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50770A4" w14:textId="79791925" w:rsidR="00681964" w:rsidRDefault="00025436" w:rsidP="00B3213A">
                  <w:pPr>
                    <w:rPr>
                      <w:rFonts w:asciiTheme="minorHAnsi" w:hAnsiTheme="minorHAnsi" w:cstheme="minorHAnsi"/>
                      <w:bCs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681964">
                    <w:rPr>
                      <w:rFonts w:asciiTheme="minorHAnsi" w:hAnsiTheme="minorHAnsi" w:cstheme="minorHAnsi"/>
                      <w:bCs/>
                    </w:rPr>
                    <w:t>in natura, om diverse kostenposten te drukken en meer locaties te kunnen voorzien</w:t>
                  </w:r>
                </w:p>
                <w:p w14:paraId="7C277FB5" w14:textId="35C68AEA" w:rsidR="00025436" w:rsidRPr="005354BD" w:rsidRDefault="00681964" w:rsidP="00681964">
                  <w:pPr>
                    <w:ind w:left="708"/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bookmarkStart w:id="0" w:name="_GoBack"/>
                  <w:bookmarkEnd w:id="0"/>
                  <w:r>
                    <w:rPr>
                      <w:rFonts w:asciiTheme="minorHAnsi" w:hAnsiTheme="minorHAnsi" w:cstheme="minorHAnsi"/>
                      <w:bCs/>
                    </w:rPr>
                    <w:t>(zie raming in bijlage)</w:t>
                  </w:r>
                </w:p>
              </w:tc>
            </w:tr>
            <w:tr w:rsidR="00025436" w:rsidRPr="005354BD" w14:paraId="737B98AF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B3213A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10FA2FF1" w:rsidR="00025436" w:rsidRPr="005354BD" w:rsidRDefault="005354BD" w:rsidP="00B3213A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B3213A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5D2D988E" w:rsidR="00025436" w:rsidRPr="005354BD" w:rsidRDefault="00025436" w:rsidP="00B3213A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B3213A">
                    <w:rPr>
                      <w:rFonts w:asciiTheme="minorHAnsi" w:hAnsiTheme="minorHAnsi" w:cstheme="minorHAnsi"/>
                      <w:bCs/>
                    </w:rPr>
                    <w:t>0</w:t>
                  </w:r>
                </w:p>
              </w:tc>
            </w:tr>
            <w:tr w:rsidR="00025436" w:rsidRPr="005354BD" w14:paraId="3713F8DB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B3213A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B3213A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B3213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56506270" w:rsidR="00025436" w:rsidRPr="005354BD" w:rsidRDefault="005354BD" w:rsidP="00B3213A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B3213A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11774CB4" w:rsidR="00025436" w:rsidRPr="005354BD" w:rsidRDefault="00025436" w:rsidP="00B3213A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B3213A">
                    <w:rPr>
                      <w:rFonts w:asciiTheme="minorHAnsi" w:hAnsiTheme="minorHAnsi" w:cstheme="minorHAnsi"/>
                      <w:bCs/>
                    </w:rPr>
                    <w:t>0</w:t>
                  </w:r>
                </w:p>
              </w:tc>
            </w:tr>
            <w:tr w:rsidR="00025436" w:rsidRPr="005354BD" w14:paraId="73267405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B3213A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B3213A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15BB607A" w:rsidR="00025436" w:rsidRPr="005354BD" w:rsidRDefault="005354BD" w:rsidP="00B3213A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B3213A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28C65EBF" w:rsidR="00025436" w:rsidRPr="005354BD" w:rsidRDefault="00025436" w:rsidP="00B3213A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B3213A">
                    <w:rPr>
                      <w:rFonts w:asciiTheme="minorHAnsi" w:hAnsiTheme="minorHAnsi" w:cstheme="minorHAnsi"/>
                      <w:bCs/>
                    </w:rPr>
                    <w:t>0</w:t>
                  </w:r>
                </w:p>
              </w:tc>
            </w:tr>
            <w:tr w:rsidR="00025436" w:rsidRPr="005354BD" w14:paraId="4127F19E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B3213A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B3213A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B3213A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B3213A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172B1613" w:rsidR="00025436" w:rsidRPr="005354BD" w:rsidRDefault="005354BD" w:rsidP="00B3213A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B3213A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B3213A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77777777" w:rsidR="00025436" w:rsidRPr="005354BD" w:rsidRDefault="00025436" w:rsidP="00B3213A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21705D27" w:rsidR="00025436" w:rsidRPr="005354BD" w:rsidRDefault="007D709A" w:rsidP="00B3213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40.000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B3213A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6FE0A3" w14:textId="77777777" w:rsidR="00B3213A" w:rsidRDefault="00B3213A" w:rsidP="00DC69AE">
      <w:r>
        <w:separator/>
      </w:r>
    </w:p>
  </w:endnote>
  <w:endnote w:type="continuationSeparator" w:id="0">
    <w:p w14:paraId="3BE3E196" w14:textId="77777777" w:rsidR="00B3213A" w:rsidRDefault="00B3213A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1F6AAE" w14:textId="77777777" w:rsidR="00B3213A" w:rsidRPr="00482DDE" w:rsidRDefault="00B3213A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 w:rsidR="00681964">
      <w:rPr>
        <w:rFonts w:cs="Times New Roman"/>
        <w:noProof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 w:rsidR="00681964">
      <w:rPr>
        <w:rFonts w:cs="Times New Roman"/>
        <w:noProof/>
        <w:sz w:val="20"/>
        <w:szCs w:val="20"/>
      </w:rPr>
      <w:t>4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B3213A" w:rsidRDefault="00B3213A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8AA261" w14:textId="77777777" w:rsidR="00B3213A" w:rsidRDefault="00B3213A" w:rsidP="00DC69AE">
      <w:r>
        <w:separator/>
      </w:r>
    </w:p>
  </w:footnote>
  <w:footnote w:type="continuationSeparator" w:id="0">
    <w:p w14:paraId="23D24059" w14:textId="77777777" w:rsidR="00B3213A" w:rsidRDefault="00B3213A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436"/>
    <w:rsid w:val="00025436"/>
    <w:rsid w:val="001923E7"/>
    <w:rsid w:val="0026703C"/>
    <w:rsid w:val="00292AA2"/>
    <w:rsid w:val="005354BD"/>
    <w:rsid w:val="005710EF"/>
    <w:rsid w:val="00681964"/>
    <w:rsid w:val="007D4490"/>
    <w:rsid w:val="007D709A"/>
    <w:rsid w:val="00966578"/>
    <w:rsid w:val="00973238"/>
    <w:rsid w:val="00B3213A"/>
    <w:rsid w:val="00B83001"/>
    <w:rsid w:val="00C21A34"/>
    <w:rsid w:val="00DC69AE"/>
    <w:rsid w:val="00E41F93"/>
    <w:rsid w:val="00EE6306"/>
    <w:rsid w:val="00F8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1CEFCB45.dotm</Template>
  <TotalTime>0</TotalTime>
  <Pages>4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Van Wynsberge Tom</cp:lastModifiedBy>
  <cp:revision>3</cp:revision>
  <dcterms:created xsi:type="dcterms:W3CDTF">2021-04-19T20:40:00Z</dcterms:created>
  <dcterms:modified xsi:type="dcterms:W3CDTF">2021-05-17T16:08:00Z</dcterms:modified>
</cp:coreProperties>
</file>